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812" w:type="dxa"/>
        <w:tblLayout w:type="fixed"/>
        <w:tblCellMar>
          <w:left w:w="113" w:type="dxa"/>
          <w:right w:w="115" w:type="dxa"/>
        </w:tblCellMar>
        <w:tblLook w:val="0600" w:firstRow="0" w:lastRow="0" w:firstColumn="0" w:lastColumn="0" w:noHBand="1" w:noVBand="1"/>
      </w:tblPr>
      <w:tblGrid>
        <w:gridCol w:w="1620"/>
        <w:gridCol w:w="4192"/>
      </w:tblGrid>
      <w:tr w:rsidR="00E376AC" w:rsidRPr="00610ED4" w14:paraId="6DD3AEEA" w14:textId="77777777" w:rsidTr="00652A81">
        <w:trPr>
          <w:trHeight w:val="283"/>
        </w:trPr>
        <w:tc>
          <w:tcPr>
            <w:tcW w:w="1620" w:type="dxa"/>
            <w:vMerge w:val="restart"/>
            <w:tcBorders>
              <w:right w:val="single" w:sz="6" w:space="0" w:color="auto"/>
            </w:tcBorders>
            <w:vAlign w:val="center"/>
          </w:tcPr>
          <w:p w14:paraId="71AE8867" w14:textId="39337EEA" w:rsidR="00E376AC" w:rsidRPr="00610ED4" w:rsidRDefault="00E376AC" w:rsidP="008469E9">
            <w:pPr>
              <w:rPr>
                <w:rFonts w:asciiTheme="minorHAnsi" w:hAnsiTheme="minorHAnsi" w:cstheme="minorHAnsi"/>
              </w:rPr>
            </w:pPr>
            <w:r w:rsidRPr="00610ED4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7989C52" wp14:editId="10D9ED01">
                  <wp:extent cx="883920" cy="410845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410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2" w:type="dxa"/>
            <w:tcBorders>
              <w:left w:val="single" w:sz="6" w:space="0" w:color="auto"/>
            </w:tcBorders>
          </w:tcPr>
          <w:p w14:paraId="4FB3D6CC" w14:textId="056CE57B" w:rsidR="00E376AC" w:rsidRPr="00610ED4" w:rsidRDefault="00E376AC" w:rsidP="008469E9">
            <w:pPr>
              <w:pStyle w:val="Heading1"/>
              <w:rPr>
                <w:rFonts w:asciiTheme="minorHAnsi" w:hAnsiTheme="minorHAnsi" w:cstheme="minorHAnsi"/>
              </w:rPr>
            </w:pPr>
            <w:r w:rsidRPr="00610ED4">
              <w:rPr>
                <w:rFonts w:asciiTheme="minorHAnsi" w:hAnsiTheme="minorHAnsi" w:cstheme="minorHAnsi"/>
              </w:rPr>
              <w:t>JELENA</w:t>
            </w:r>
            <w:r w:rsidRPr="00610ED4">
              <w:rPr>
                <w:rFonts w:asciiTheme="minorHAnsi" w:hAnsiTheme="minorHAnsi" w:cstheme="minorHAnsi"/>
              </w:rPr>
              <w:t xml:space="preserve"> ČELIĆ</w:t>
            </w:r>
          </w:p>
        </w:tc>
      </w:tr>
      <w:tr w:rsidR="00E376AC" w:rsidRPr="00610ED4" w14:paraId="4663774B" w14:textId="77777777" w:rsidTr="00652A81">
        <w:trPr>
          <w:trHeight w:val="283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00125190" w14:textId="05C7C7B0" w:rsidR="00E376AC" w:rsidRPr="00610ED4" w:rsidRDefault="00E376AC" w:rsidP="008469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  <w:tcBorders>
              <w:left w:val="single" w:sz="6" w:space="0" w:color="auto"/>
            </w:tcBorders>
          </w:tcPr>
          <w:p w14:paraId="59CFA9B3" w14:textId="3EF31BBF" w:rsidR="00E376AC" w:rsidRPr="00B71C46" w:rsidRDefault="00E376AC" w:rsidP="00B71C46">
            <w:pPr>
              <w:pStyle w:val="POSITIION"/>
            </w:pPr>
            <w:r w:rsidRPr="00B71C46">
              <w:t>FRONT DESK</w:t>
            </w:r>
            <w:r w:rsidR="00652A81" w:rsidRPr="00B71C46">
              <w:t xml:space="preserve"> | ana rooms &amp; restaurant</w:t>
            </w:r>
          </w:p>
        </w:tc>
      </w:tr>
      <w:tr w:rsidR="00E376AC" w:rsidRPr="00610ED4" w14:paraId="00F3AFD3" w14:textId="77777777" w:rsidTr="00652A81">
        <w:trPr>
          <w:trHeight w:val="170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0C1A2112" w14:textId="00A4CA9D" w:rsidR="00E376AC" w:rsidRPr="00610ED4" w:rsidRDefault="00E376AC" w:rsidP="008469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  <w:vAlign w:val="bottom"/>
          </w:tcPr>
          <w:p w14:paraId="25A9DF99" w14:textId="591CA6D6" w:rsidR="00E376AC" w:rsidRPr="00610ED4" w:rsidRDefault="00E376AC" w:rsidP="008469E9">
            <w:pPr>
              <w:pStyle w:val="Heading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06064036"/>
                <w:placeholder>
                  <w:docPart w:val="29D717C56EDC4E748793F338AB0C5785"/>
                </w:placeholder>
                <w:temporary/>
                <w:showingPlcHdr/>
                <w15:appearance w15:val="hidden"/>
              </w:sdtPr>
              <w:sdtContent>
                <w:r w:rsidRPr="00610ED4">
                  <w:rPr>
                    <w:rFonts w:asciiTheme="minorHAnsi" w:hAnsiTheme="minorHAnsi" w:cstheme="minorHAnsi"/>
                  </w:rPr>
                  <w:t>Phone</w:t>
                </w:r>
              </w:sdtContent>
            </w:sdt>
          </w:p>
        </w:tc>
      </w:tr>
      <w:tr w:rsidR="00E376AC" w:rsidRPr="00610ED4" w14:paraId="71FC990F" w14:textId="77777777" w:rsidTr="00652A81">
        <w:trPr>
          <w:trHeight w:val="283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1FACF0D2" w14:textId="77777777" w:rsidR="00E376AC" w:rsidRPr="00610ED4" w:rsidRDefault="00E376AC" w:rsidP="008469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</w:tcPr>
          <w:p w14:paraId="2545633B" w14:textId="57AE9E0F" w:rsidR="00E376AC" w:rsidRPr="00A7059F" w:rsidRDefault="00A7059F" w:rsidP="008469E9">
            <w:pPr>
              <w:rPr>
                <w:rFonts w:asciiTheme="minorHAnsi" w:hAnsiTheme="minorHAnsi" w:cstheme="minorHAnsi"/>
              </w:rPr>
            </w:pPr>
            <w:hyperlink r:id="rId11" w:history="1">
              <w:r w:rsidR="00E376AC" w:rsidRPr="00A7059F">
                <w:rPr>
                  <w:rStyle w:val="Hyperlink"/>
                  <w:rFonts w:asciiTheme="minorHAnsi" w:hAnsiTheme="minorHAnsi" w:cstheme="minorHAnsi"/>
                  <w:color w:val="34334F"/>
                  <w:u w:val="none"/>
                </w:rPr>
                <w:t>+385 98 227 150</w:t>
              </w:r>
            </w:hyperlink>
          </w:p>
        </w:tc>
      </w:tr>
      <w:tr w:rsidR="00E376AC" w:rsidRPr="00610ED4" w14:paraId="4FC47BAE" w14:textId="77777777" w:rsidTr="00652A81">
        <w:trPr>
          <w:trHeight w:val="283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0288D15C" w14:textId="77777777" w:rsidR="00E376AC" w:rsidRPr="00610ED4" w:rsidRDefault="00E376AC" w:rsidP="008469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  <w:tcBorders>
              <w:left w:val="single" w:sz="6" w:space="0" w:color="auto"/>
            </w:tcBorders>
            <w:vAlign w:val="center"/>
          </w:tcPr>
          <w:p w14:paraId="55D4621B" w14:textId="0EAAABBA" w:rsidR="00E376AC" w:rsidRPr="00610ED4" w:rsidRDefault="00E376AC" w:rsidP="008469E9">
            <w:pPr>
              <w:pStyle w:val="Heading2"/>
              <w:rPr>
                <w:rFonts w:asciiTheme="minorHAnsi" w:hAnsiTheme="minorHAnsi" w:cstheme="minorHAnsi"/>
              </w:rPr>
            </w:pPr>
            <w:hyperlink r:id="rId12" w:history="1">
              <w:r w:rsidRPr="00610ED4">
                <w:rPr>
                  <w:rStyle w:val="Hyperlink"/>
                  <w:rFonts w:asciiTheme="minorHAnsi" w:hAnsiTheme="minorHAnsi" w:cstheme="minorHAnsi"/>
                  <w:b w:val="0"/>
                  <w:bCs/>
                  <w:caps w:val="0"/>
                  <w:color w:val="80A7BF"/>
                  <w:sz w:val="18"/>
                  <w:szCs w:val="18"/>
                </w:rPr>
                <w:t>website</w:t>
              </w:r>
            </w:hyperlink>
            <w:hyperlink r:id="rId13" w:history="1">
              <w:r w:rsidRPr="00610ED4">
                <w:rPr>
                  <w:rStyle w:val="Hyperlink"/>
                  <w:rFonts w:ascii="Segoe UI Emoji" w:hAnsi="Segoe UI Emoji" w:cs="Segoe UI Emoji"/>
                  <w:b w:val="0"/>
                  <w:bCs/>
                  <w:caps w:val="0"/>
                  <w:color w:val="80A7BF"/>
                  <w:sz w:val="18"/>
                  <w:szCs w:val="18"/>
                </w:rPr>
                <w:t>↗</w:t>
              </w:r>
            </w:hyperlink>
            <w:r w:rsidRPr="00610ED4">
              <w:rPr>
                <w:rFonts w:asciiTheme="minorHAnsi" w:hAnsiTheme="minorHAnsi" w:cstheme="minorHAnsi"/>
              </w:rPr>
              <w:t xml:space="preserve"> · </w:t>
            </w:r>
            <w:hyperlink r:id="rId14" w:history="1">
              <w:r w:rsidRPr="00610ED4">
                <w:rPr>
                  <w:rStyle w:val="Hyperlink"/>
                  <w:rFonts w:asciiTheme="minorHAnsi" w:hAnsiTheme="minorHAnsi" w:cstheme="minorHAnsi"/>
                  <w:b w:val="0"/>
                  <w:bCs/>
                  <w:caps w:val="0"/>
                  <w:color w:val="80A7BF"/>
                  <w:sz w:val="18"/>
                  <w:szCs w:val="18"/>
                </w:rPr>
                <w:t>all contacts</w:t>
              </w:r>
              <w:r w:rsidRPr="00610ED4">
                <w:rPr>
                  <w:rStyle w:val="Hyperlink"/>
                  <w:rFonts w:ascii="Segoe UI Emoji" w:hAnsi="Segoe UI Emoji" w:cs="Segoe UI Emoji"/>
                  <w:b w:val="0"/>
                  <w:bCs/>
                  <w:caps w:val="0"/>
                  <w:color w:val="80A7BF"/>
                  <w:sz w:val="18"/>
                  <w:szCs w:val="18"/>
                </w:rPr>
                <w:t>↗</w:t>
              </w:r>
            </w:hyperlink>
            <w:r w:rsidRPr="00610ED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E376AC" w:rsidRPr="00610ED4" w14:paraId="7633CB87" w14:textId="77777777" w:rsidTr="00652A81">
        <w:trPr>
          <w:trHeight w:val="283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3FC992D6" w14:textId="77777777" w:rsidR="00E376AC" w:rsidRPr="00610ED4" w:rsidRDefault="00E376AC" w:rsidP="008469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  <w:tcBorders>
              <w:left w:val="single" w:sz="6" w:space="0" w:color="auto"/>
            </w:tcBorders>
            <w:vAlign w:val="bottom"/>
          </w:tcPr>
          <w:p w14:paraId="3312E04D" w14:textId="32FBCAE0" w:rsidR="00E376AC" w:rsidRPr="00610ED4" w:rsidRDefault="00E376AC" w:rsidP="008469E9">
            <w:pPr>
              <w:pStyle w:val="Heading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74323335"/>
                <w:placeholder>
                  <w:docPart w:val="F040AA576360474D976779392AE5B2AF"/>
                </w:placeholder>
                <w:temporary/>
                <w:showingPlcHdr/>
                <w15:appearance w15:val="hidden"/>
              </w:sdtPr>
              <w:sdtContent>
                <w:r w:rsidRPr="00610ED4">
                  <w:rPr>
                    <w:rFonts w:asciiTheme="minorHAnsi" w:hAnsiTheme="minorHAnsi" w:cstheme="minorHAnsi"/>
                  </w:rPr>
                  <w:t>Address</w:t>
                </w:r>
              </w:sdtContent>
            </w:sdt>
          </w:p>
        </w:tc>
      </w:tr>
      <w:tr w:rsidR="00E376AC" w:rsidRPr="00610ED4" w14:paraId="0E51B36C" w14:textId="77777777" w:rsidTr="00652A81">
        <w:trPr>
          <w:trHeight w:val="283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3C13E6EA" w14:textId="77777777" w:rsidR="00E376AC" w:rsidRPr="00610ED4" w:rsidRDefault="00E376AC" w:rsidP="008469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  <w:tcBorders>
              <w:left w:val="single" w:sz="6" w:space="0" w:color="auto"/>
            </w:tcBorders>
          </w:tcPr>
          <w:p w14:paraId="628E75FF" w14:textId="4EEF33A3" w:rsidR="00E376AC" w:rsidRPr="004767E7" w:rsidRDefault="004767E7" w:rsidP="008469E9">
            <w:pPr>
              <w:rPr>
                <w:rFonts w:asciiTheme="minorHAnsi" w:hAnsiTheme="minorHAnsi" w:cstheme="minorHAnsi"/>
              </w:rPr>
            </w:pPr>
            <w:hyperlink r:id="rId15" w:history="1">
              <w:proofErr w:type="spellStart"/>
              <w:r w:rsidR="00E376AC" w:rsidRPr="004767E7">
                <w:rPr>
                  <w:rStyle w:val="Hyperlink"/>
                  <w:rFonts w:asciiTheme="minorHAnsi" w:hAnsiTheme="minorHAnsi" w:cstheme="minorHAnsi"/>
                  <w:color w:val="34334F"/>
                  <w:u w:val="none"/>
                </w:rPr>
                <w:t>ARTATORE</w:t>
              </w:r>
              <w:proofErr w:type="spellEnd"/>
              <w:r w:rsidR="00E376AC" w:rsidRPr="004767E7">
                <w:rPr>
                  <w:rStyle w:val="Hyperlink"/>
                  <w:rFonts w:asciiTheme="minorHAnsi" w:hAnsiTheme="minorHAnsi" w:cstheme="minorHAnsi"/>
                  <w:color w:val="34334F"/>
                  <w:u w:val="none"/>
                </w:rPr>
                <w:t xml:space="preserve"> 7</w:t>
              </w:r>
              <w:r w:rsidR="00A7059F" w:rsidRPr="004767E7">
                <w:rPr>
                  <w:rStyle w:val="Hyperlink"/>
                  <w:rFonts w:asciiTheme="minorHAnsi" w:hAnsiTheme="minorHAnsi" w:cstheme="minorHAnsi"/>
                  <w:color w:val="34334F"/>
                  <w:u w:val="none"/>
                </w:rPr>
                <w:t>0</w:t>
              </w:r>
              <w:r w:rsidR="00E376AC" w:rsidRPr="004767E7">
                <w:rPr>
                  <w:rStyle w:val="Hyperlink"/>
                  <w:rFonts w:asciiTheme="minorHAnsi" w:hAnsiTheme="minorHAnsi" w:cstheme="minorHAnsi"/>
                  <w:color w:val="34334F"/>
                  <w:u w:val="none"/>
                </w:rPr>
                <w:t xml:space="preserve">, MALI </w:t>
              </w:r>
              <w:proofErr w:type="spellStart"/>
              <w:r w:rsidR="00E376AC" w:rsidRPr="004767E7">
                <w:rPr>
                  <w:rStyle w:val="Hyperlink"/>
                  <w:rFonts w:asciiTheme="minorHAnsi" w:hAnsiTheme="minorHAnsi" w:cstheme="minorHAnsi"/>
                  <w:color w:val="34334F"/>
                  <w:u w:val="none"/>
                </w:rPr>
                <w:t>LOŠINJ</w:t>
              </w:r>
              <w:proofErr w:type="spellEnd"/>
              <w:r w:rsidR="00E376AC" w:rsidRPr="004767E7">
                <w:rPr>
                  <w:rStyle w:val="Hyperlink"/>
                  <w:rFonts w:asciiTheme="minorHAnsi" w:hAnsiTheme="minorHAnsi" w:cstheme="minorHAnsi"/>
                  <w:color w:val="34334F"/>
                  <w:u w:val="none"/>
                </w:rPr>
                <w:t>, HR</w:t>
              </w:r>
            </w:hyperlink>
          </w:p>
        </w:tc>
      </w:tr>
    </w:tbl>
    <w:p w14:paraId="06411612" w14:textId="77777777" w:rsidR="00652A81" w:rsidRPr="00610ED4" w:rsidRDefault="00652A81" w:rsidP="008469E9">
      <w:pPr>
        <w:rPr>
          <w:rFonts w:asciiTheme="minorHAnsi" w:hAnsiTheme="minorHAnsi" w:cstheme="minorHAnsi"/>
          <w:lang w:val="de-DE"/>
        </w:rPr>
      </w:pPr>
    </w:p>
    <w:p w14:paraId="49E53A2E" w14:textId="77777777" w:rsidR="00B71C46" w:rsidRDefault="00B71C46" w:rsidP="00B71C46">
      <w:pPr>
        <w:pStyle w:val="Nospacing"/>
        <w:pBdr>
          <w:bottom w:val="single" w:sz="6" w:space="1" w:color="D9D9D9" w:themeColor="background1" w:themeShade="D9"/>
        </w:pBdr>
      </w:pPr>
    </w:p>
    <w:p w14:paraId="3818B86F" w14:textId="55DE3D5F" w:rsidR="00652A81" w:rsidRPr="009D25AE" w:rsidRDefault="00652A81" w:rsidP="00B71C46">
      <w:pPr>
        <w:pStyle w:val="Nospacing"/>
        <w:spacing w:before="240"/>
        <w:rPr>
          <w:sz w:val="15"/>
          <w:szCs w:val="15"/>
        </w:rPr>
      </w:pPr>
      <w:r w:rsidRPr="009D25AE">
        <w:rPr>
          <w:sz w:val="15"/>
          <w:szCs w:val="15"/>
        </w:rPr>
        <w:t xml:space="preserve">PANSION ANA </w:t>
      </w:r>
      <w:proofErr w:type="spellStart"/>
      <w:r w:rsidRPr="009D25AE">
        <w:rPr>
          <w:sz w:val="15"/>
          <w:szCs w:val="15"/>
        </w:rPr>
        <w:t>ugostiteljski</w:t>
      </w:r>
      <w:proofErr w:type="spellEnd"/>
      <w:r w:rsidRPr="009D25AE">
        <w:rPr>
          <w:sz w:val="15"/>
          <w:szCs w:val="15"/>
        </w:rPr>
        <w:t xml:space="preserve"> </w:t>
      </w:r>
      <w:proofErr w:type="spellStart"/>
      <w:r w:rsidRPr="009D25AE">
        <w:rPr>
          <w:sz w:val="15"/>
          <w:szCs w:val="15"/>
        </w:rPr>
        <w:t>obrt</w:t>
      </w:r>
      <w:proofErr w:type="spellEnd"/>
      <w:r w:rsidRPr="009D25AE">
        <w:rPr>
          <w:sz w:val="15"/>
          <w:szCs w:val="15"/>
        </w:rPr>
        <w:t xml:space="preserve">, </w:t>
      </w:r>
      <w:proofErr w:type="spellStart"/>
      <w:r w:rsidRPr="009D25AE">
        <w:rPr>
          <w:sz w:val="15"/>
          <w:szCs w:val="15"/>
        </w:rPr>
        <w:t>vl</w:t>
      </w:r>
      <w:proofErr w:type="spellEnd"/>
      <w:r w:rsidRPr="009D25AE">
        <w:rPr>
          <w:sz w:val="15"/>
          <w:szCs w:val="15"/>
        </w:rPr>
        <w:t>. Jelena Čelić</w:t>
      </w:r>
    </w:p>
    <w:p w14:paraId="3916018A" w14:textId="5DC4ED23" w:rsidR="00B2578D" w:rsidRPr="009D25AE" w:rsidRDefault="00652A81" w:rsidP="00B71C46">
      <w:pPr>
        <w:pStyle w:val="Nospacing"/>
        <w:rPr>
          <w:sz w:val="15"/>
          <w:szCs w:val="15"/>
          <w:lang w:val="it-IT"/>
        </w:rPr>
      </w:pPr>
      <w:proofErr w:type="spellStart"/>
      <w:r w:rsidRPr="009D25AE">
        <w:rPr>
          <w:sz w:val="15"/>
          <w:szCs w:val="15"/>
          <w:lang w:val="it-IT"/>
        </w:rPr>
        <w:t>OIB</w:t>
      </w:r>
      <w:proofErr w:type="spellEnd"/>
      <w:r w:rsidRPr="009D25AE">
        <w:rPr>
          <w:sz w:val="15"/>
          <w:szCs w:val="15"/>
          <w:lang w:val="it-IT"/>
        </w:rPr>
        <w:t xml:space="preserve"> 19185057205</w:t>
      </w:r>
      <w:r w:rsidR="002F4668" w:rsidRPr="009D25AE">
        <w:rPr>
          <w:sz w:val="15"/>
          <w:szCs w:val="15"/>
          <w:lang w:val="it-IT"/>
        </w:rPr>
        <w:t xml:space="preserve"> </w:t>
      </w:r>
      <w:r w:rsidR="00E44F14" w:rsidRPr="009D25AE">
        <w:rPr>
          <w:sz w:val="15"/>
          <w:szCs w:val="15"/>
          <w:lang w:val="it-IT"/>
        </w:rPr>
        <w:t>·</w:t>
      </w:r>
      <w:r w:rsidR="002F4668" w:rsidRPr="009D25AE">
        <w:rPr>
          <w:sz w:val="15"/>
          <w:szCs w:val="15"/>
          <w:lang w:val="it-IT"/>
        </w:rPr>
        <w:t xml:space="preserve"> </w:t>
      </w:r>
      <w:proofErr w:type="spellStart"/>
      <w:r w:rsidR="00B2578D" w:rsidRPr="009D25AE">
        <w:rPr>
          <w:sz w:val="15"/>
          <w:szCs w:val="15"/>
          <w:lang w:val="it-IT"/>
        </w:rPr>
        <w:t>Artatore</w:t>
      </w:r>
      <w:proofErr w:type="spellEnd"/>
      <w:r w:rsidR="00B2578D" w:rsidRPr="009D25AE">
        <w:rPr>
          <w:sz w:val="15"/>
          <w:szCs w:val="15"/>
          <w:lang w:val="it-IT"/>
        </w:rPr>
        <w:t xml:space="preserve"> 75, Mali </w:t>
      </w:r>
      <w:proofErr w:type="spellStart"/>
      <w:r w:rsidR="00B2578D" w:rsidRPr="009D25AE">
        <w:rPr>
          <w:sz w:val="15"/>
          <w:szCs w:val="15"/>
          <w:lang w:val="it-IT"/>
        </w:rPr>
        <w:t>Lošinj</w:t>
      </w:r>
      <w:proofErr w:type="spellEnd"/>
      <w:r w:rsidR="00B2578D" w:rsidRPr="009D25AE">
        <w:rPr>
          <w:sz w:val="15"/>
          <w:szCs w:val="15"/>
          <w:lang w:val="it-IT"/>
        </w:rPr>
        <w:t>, HR</w:t>
      </w:r>
    </w:p>
    <w:p w14:paraId="26331CE2" w14:textId="77777777" w:rsidR="00CF759A" w:rsidRPr="002F4668" w:rsidRDefault="00CF759A" w:rsidP="00B71C46">
      <w:pPr>
        <w:pStyle w:val="Nospacing"/>
        <w:rPr>
          <w:lang w:val="it-IT"/>
        </w:rPr>
      </w:pPr>
    </w:p>
    <w:p w14:paraId="1BEAD59B" w14:textId="5BA6B9CF" w:rsidR="00652A81" w:rsidRPr="00610ED4" w:rsidRDefault="00652A81" w:rsidP="008469E9">
      <w:pPr>
        <w:rPr>
          <w:rFonts w:asciiTheme="minorHAnsi" w:hAnsiTheme="minorHAnsi" w:cstheme="minorHAnsi"/>
          <w:lang w:val="it-IT"/>
        </w:rPr>
      </w:pPr>
      <w:r w:rsidRPr="00610ED4">
        <w:rPr>
          <w:rFonts w:asciiTheme="minorHAnsi" w:hAnsiTheme="minorHAnsi" w:cstheme="minorHAnsi"/>
          <w:lang w:val="it-IT"/>
        </w:rPr>
        <w:br w:type="page"/>
      </w:r>
    </w:p>
    <w:p w14:paraId="2292B6B4" w14:textId="77777777" w:rsidR="00652A81" w:rsidRPr="00610ED4" w:rsidRDefault="00652A81" w:rsidP="008469E9">
      <w:pPr>
        <w:rPr>
          <w:rFonts w:asciiTheme="minorHAnsi" w:hAnsiTheme="minorHAnsi" w:cstheme="minorHAnsi"/>
          <w:lang w:val="it-IT"/>
        </w:rPr>
      </w:pPr>
    </w:p>
    <w:tbl>
      <w:tblPr>
        <w:tblW w:w="5812" w:type="dxa"/>
        <w:tblLayout w:type="fixed"/>
        <w:tblCellMar>
          <w:left w:w="113" w:type="dxa"/>
          <w:right w:w="115" w:type="dxa"/>
        </w:tblCellMar>
        <w:tblLook w:val="0600" w:firstRow="0" w:lastRow="0" w:firstColumn="0" w:lastColumn="0" w:noHBand="1" w:noVBand="1"/>
      </w:tblPr>
      <w:tblGrid>
        <w:gridCol w:w="1620"/>
        <w:gridCol w:w="4192"/>
      </w:tblGrid>
      <w:tr w:rsidR="00652A81" w:rsidRPr="00610ED4" w14:paraId="0546C8CB" w14:textId="77777777" w:rsidTr="007247F4">
        <w:trPr>
          <w:trHeight w:val="283"/>
        </w:trPr>
        <w:tc>
          <w:tcPr>
            <w:tcW w:w="1620" w:type="dxa"/>
            <w:vMerge w:val="restart"/>
            <w:tcBorders>
              <w:right w:val="single" w:sz="6" w:space="0" w:color="auto"/>
            </w:tcBorders>
            <w:vAlign w:val="center"/>
          </w:tcPr>
          <w:p w14:paraId="628C4D22" w14:textId="2654704F" w:rsidR="00652A81" w:rsidRPr="00610ED4" w:rsidRDefault="00652A81" w:rsidP="008469E9">
            <w:pPr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4192" w:type="dxa"/>
            <w:tcBorders>
              <w:left w:val="single" w:sz="6" w:space="0" w:color="auto"/>
            </w:tcBorders>
          </w:tcPr>
          <w:p w14:paraId="3B77FD8C" w14:textId="77777777" w:rsidR="00652A81" w:rsidRPr="00610ED4" w:rsidRDefault="00652A81" w:rsidP="008469E9">
            <w:pPr>
              <w:pStyle w:val="Heading1"/>
              <w:rPr>
                <w:rFonts w:asciiTheme="minorHAnsi" w:hAnsiTheme="minorHAnsi" w:cstheme="minorHAnsi"/>
              </w:rPr>
            </w:pPr>
            <w:r w:rsidRPr="00610ED4">
              <w:rPr>
                <w:rFonts w:asciiTheme="minorHAnsi" w:hAnsiTheme="minorHAnsi" w:cstheme="minorHAnsi"/>
              </w:rPr>
              <w:t>JELENA ČELIĆ</w:t>
            </w:r>
          </w:p>
        </w:tc>
      </w:tr>
      <w:tr w:rsidR="00652A81" w:rsidRPr="00610ED4" w14:paraId="03DB1597" w14:textId="77777777" w:rsidTr="007247F4">
        <w:trPr>
          <w:trHeight w:val="170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1244B573" w14:textId="77777777" w:rsidR="00652A81" w:rsidRPr="00610ED4" w:rsidRDefault="00652A81" w:rsidP="008469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  <w:vAlign w:val="bottom"/>
          </w:tcPr>
          <w:p w14:paraId="70F1B5DF" w14:textId="595CD0A0" w:rsidR="00652A81" w:rsidRPr="00610ED4" w:rsidRDefault="00652A81" w:rsidP="008469E9">
            <w:pPr>
              <w:pStyle w:val="Heading2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97693771"/>
                <w:placeholder>
                  <w:docPart w:val="D359D252519444A280169AAAC3356C93"/>
                </w:placeholder>
                <w:temporary/>
                <w:showingPlcHdr/>
                <w15:appearance w15:val="hidden"/>
              </w:sdtPr>
              <w:sdtContent>
                <w:r w:rsidRPr="00610ED4">
                  <w:rPr>
                    <w:rFonts w:asciiTheme="minorHAnsi" w:hAnsiTheme="minorHAnsi" w:cstheme="minorHAnsi"/>
                  </w:rPr>
                  <w:t>Phone</w:t>
                </w:r>
              </w:sdtContent>
            </w:sdt>
          </w:p>
        </w:tc>
      </w:tr>
      <w:tr w:rsidR="00D8377C" w:rsidRPr="00610ED4" w14:paraId="3394DD55" w14:textId="77777777" w:rsidTr="007247F4">
        <w:trPr>
          <w:trHeight w:val="283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06D7F2CA" w14:textId="77777777" w:rsidR="00D8377C" w:rsidRPr="00610ED4" w:rsidRDefault="00D8377C" w:rsidP="00D837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</w:tcPr>
          <w:p w14:paraId="2589D3F3" w14:textId="24153F6E" w:rsidR="00D8377C" w:rsidRPr="00610ED4" w:rsidRDefault="00D8377C" w:rsidP="00D8377C">
            <w:pPr>
              <w:rPr>
                <w:rFonts w:asciiTheme="minorHAnsi" w:hAnsiTheme="minorHAnsi" w:cstheme="minorHAnsi"/>
              </w:rPr>
            </w:pPr>
            <w:hyperlink r:id="rId16" w:history="1">
              <w:r w:rsidRPr="00A7059F">
                <w:rPr>
                  <w:rStyle w:val="Hyperlink"/>
                  <w:rFonts w:asciiTheme="minorHAnsi" w:hAnsiTheme="minorHAnsi" w:cstheme="minorHAnsi"/>
                  <w:color w:val="34334F"/>
                  <w:u w:val="none"/>
                </w:rPr>
                <w:t>+385 98 227 150</w:t>
              </w:r>
            </w:hyperlink>
          </w:p>
        </w:tc>
      </w:tr>
      <w:tr w:rsidR="00652A81" w:rsidRPr="00610ED4" w14:paraId="02A59DF5" w14:textId="77777777" w:rsidTr="007247F4">
        <w:trPr>
          <w:trHeight w:val="283"/>
        </w:trPr>
        <w:tc>
          <w:tcPr>
            <w:tcW w:w="1620" w:type="dxa"/>
            <w:vMerge/>
            <w:tcBorders>
              <w:right w:val="single" w:sz="6" w:space="0" w:color="auto"/>
            </w:tcBorders>
          </w:tcPr>
          <w:p w14:paraId="70FBC75D" w14:textId="77777777" w:rsidR="00652A81" w:rsidRPr="00610ED4" w:rsidRDefault="00652A81" w:rsidP="008469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192" w:type="dxa"/>
            <w:tcBorders>
              <w:left w:val="single" w:sz="6" w:space="0" w:color="auto"/>
            </w:tcBorders>
            <w:vAlign w:val="center"/>
          </w:tcPr>
          <w:p w14:paraId="061C318D" w14:textId="700FD4C6" w:rsidR="00652A81" w:rsidRPr="00610ED4" w:rsidRDefault="00652A81" w:rsidP="008469E9">
            <w:pPr>
              <w:rPr>
                <w:rFonts w:asciiTheme="minorHAnsi" w:hAnsiTheme="minorHAnsi" w:cstheme="minorHAnsi"/>
              </w:rPr>
            </w:pPr>
            <w:hyperlink r:id="rId17" w:history="1">
              <w:r w:rsidRPr="00610ED4">
                <w:rPr>
                  <w:rStyle w:val="Hyperlink"/>
                  <w:rFonts w:asciiTheme="minorHAnsi" w:hAnsiTheme="minorHAnsi" w:cstheme="minorHAnsi"/>
                  <w:bCs/>
                  <w:color w:val="80A7BF"/>
                </w:rPr>
                <w:t>website</w:t>
              </w:r>
            </w:hyperlink>
            <w:hyperlink r:id="rId18" w:history="1">
              <w:r w:rsidRPr="00610ED4">
                <w:rPr>
                  <w:rStyle w:val="Hyperlink"/>
                  <w:rFonts w:ascii="Segoe UI Emoji" w:hAnsi="Segoe UI Emoji" w:cs="Segoe UI Emoji"/>
                  <w:bCs/>
                  <w:color w:val="80A7BF"/>
                </w:rPr>
                <w:t>↗</w:t>
              </w:r>
            </w:hyperlink>
            <w:r w:rsidRPr="00610ED4">
              <w:rPr>
                <w:rFonts w:asciiTheme="minorHAnsi" w:hAnsiTheme="minorHAnsi" w:cstheme="minorHAnsi"/>
              </w:rPr>
              <w:t xml:space="preserve"> · </w:t>
            </w:r>
            <w:hyperlink r:id="rId19" w:history="1">
              <w:r w:rsidRPr="00610ED4">
                <w:rPr>
                  <w:rStyle w:val="Hyperlink"/>
                  <w:rFonts w:asciiTheme="minorHAnsi" w:hAnsiTheme="minorHAnsi" w:cstheme="minorHAnsi"/>
                  <w:bCs/>
                  <w:color w:val="80A7BF"/>
                </w:rPr>
                <w:t>all contacts</w:t>
              </w:r>
              <w:r w:rsidRPr="00610ED4">
                <w:rPr>
                  <w:rStyle w:val="Hyperlink"/>
                  <w:rFonts w:ascii="Segoe UI Emoji" w:hAnsi="Segoe UI Emoji" w:cs="Segoe UI Emoji"/>
                  <w:bCs/>
                  <w:color w:val="80A7BF"/>
                </w:rPr>
                <w:t>↗</w:t>
              </w:r>
            </w:hyperlink>
            <w:r w:rsidRPr="00610ED4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69AF2FD" w14:textId="77777777" w:rsidR="008B69FB" w:rsidRPr="00610ED4" w:rsidRDefault="008B69FB" w:rsidP="008469E9">
      <w:pPr>
        <w:rPr>
          <w:rFonts w:asciiTheme="minorHAnsi" w:hAnsiTheme="minorHAnsi" w:cstheme="minorHAnsi"/>
          <w:lang w:val="de-DE"/>
        </w:rPr>
      </w:pPr>
    </w:p>
    <w:sectPr w:rsidR="008B69FB" w:rsidRPr="00610ED4" w:rsidSect="00652A81">
      <w:type w:val="continuous"/>
      <w:pgSz w:w="7200" w:h="4320"/>
      <w:pgMar w:top="284" w:right="284" w:bottom="284" w:left="28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9C86" w14:textId="77777777" w:rsidR="0082692F" w:rsidRDefault="0082692F" w:rsidP="008469E9">
      <w:r>
        <w:separator/>
      </w:r>
    </w:p>
  </w:endnote>
  <w:endnote w:type="continuationSeparator" w:id="0">
    <w:p w14:paraId="1A11868A" w14:textId="77777777" w:rsidR="0082692F" w:rsidRDefault="0082692F" w:rsidP="0084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58881" w14:textId="77777777" w:rsidR="0082692F" w:rsidRDefault="0082692F" w:rsidP="008469E9">
      <w:r>
        <w:separator/>
      </w:r>
    </w:p>
  </w:footnote>
  <w:footnote w:type="continuationSeparator" w:id="0">
    <w:p w14:paraId="2F26BF3C" w14:textId="77777777" w:rsidR="0082692F" w:rsidRDefault="0082692F" w:rsidP="008469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92F"/>
    <w:rsid w:val="00071762"/>
    <w:rsid w:val="00081B43"/>
    <w:rsid w:val="000D4813"/>
    <w:rsid w:val="000D5924"/>
    <w:rsid w:val="001509DC"/>
    <w:rsid w:val="00191007"/>
    <w:rsid w:val="00192B37"/>
    <w:rsid w:val="0019418A"/>
    <w:rsid w:val="001B74D5"/>
    <w:rsid w:val="002533C7"/>
    <w:rsid w:val="002F4668"/>
    <w:rsid w:val="00307C59"/>
    <w:rsid w:val="003411D8"/>
    <w:rsid w:val="003440BA"/>
    <w:rsid w:val="00353E53"/>
    <w:rsid w:val="003E0300"/>
    <w:rsid w:val="003E3059"/>
    <w:rsid w:val="003E7FBD"/>
    <w:rsid w:val="003F3D0F"/>
    <w:rsid w:val="004360A3"/>
    <w:rsid w:val="004767E7"/>
    <w:rsid w:val="00485128"/>
    <w:rsid w:val="004D784A"/>
    <w:rsid w:val="00515EE6"/>
    <w:rsid w:val="00571F58"/>
    <w:rsid w:val="00592653"/>
    <w:rsid w:val="005D67B1"/>
    <w:rsid w:val="005F3274"/>
    <w:rsid w:val="00610ED4"/>
    <w:rsid w:val="00652A81"/>
    <w:rsid w:val="00763BE5"/>
    <w:rsid w:val="007A0FE1"/>
    <w:rsid w:val="007A37D4"/>
    <w:rsid w:val="00802523"/>
    <w:rsid w:val="0082692F"/>
    <w:rsid w:val="008449C4"/>
    <w:rsid w:val="008469E9"/>
    <w:rsid w:val="00881B63"/>
    <w:rsid w:val="00881E4D"/>
    <w:rsid w:val="008853AF"/>
    <w:rsid w:val="008B39F4"/>
    <w:rsid w:val="008B69FB"/>
    <w:rsid w:val="009D25AE"/>
    <w:rsid w:val="009D37AB"/>
    <w:rsid w:val="00A07125"/>
    <w:rsid w:val="00A17A4D"/>
    <w:rsid w:val="00A7059F"/>
    <w:rsid w:val="00A94182"/>
    <w:rsid w:val="00AA60F9"/>
    <w:rsid w:val="00B2578D"/>
    <w:rsid w:val="00B64CD0"/>
    <w:rsid w:val="00B71C46"/>
    <w:rsid w:val="00B81DDC"/>
    <w:rsid w:val="00BE1300"/>
    <w:rsid w:val="00BF7244"/>
    <w:rsid w:val="00C40F84"/>
    <w:rsid w:val="00C43FA1"/>
    <w:rsid w:val="00C61EE0"/>
    <w:rsid w:val="00C94D3D"/>
    <w:rsid w:val="00CC3A59"/>
    <w:rsid w:val="00CD3837"/>
    <w:rsid w:val="00CF759A"/>
    <w:rsid w:val="00D34946"/>
    <w:rsid w:val="00D50CF1"/>
    <w:rsid w:val="00D8377C"/>
    <w:rsid w:val="00DD4102"/>
    <w:rsid w:val="00E13D54"/>
    <w:rsid w:val="00E376AC"/>
    <w:rsid w:val="00E44F14"/>
    <w:rsid w:val="00E6138E"/>
    <w:rsid w:val="00E83A77"/>
    <w:rsid w:val="00EC1312"/>
    <w:rsid w:val="00EE431A"/>
    <w:rsid w:val="00F00033"/>
    <w:rsid w:val="00F12094"/>
    <w:rsid w:val="00F26447"/>
    <w:rsid w:val="00F57732"/>
    <w:rsid w:val="00F6114C"/>
    <w:rsid w:val="00FB0FF0"/>
    <w:rsid w:val="00FC0D4F"/>
    <w:rsid w:val="00FE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97EB3"/>
  <w15:chartTrackingRefBased/>
  <w15:docId w15:val="{859D5B50-7A08-4CEA-BCDF-CD443717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E9"/>
    <w:pPr>
      <w:spacing w:line="276" w:lineRule="auto"/>
    </w:pPr>
    <w:rPr>
      <w:rFonts w:ascii="Arial" w:hAnsi="Arial" w:cs="Arial"/>
      <w:color w:val="34334F"/>
      <w:kern w:val="0"/>
      <w:sz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2A81"/>
    <w:pPr>
      <w:keepNext/>
      <w:keepLines/>
      <w:outlineLvl w:val="0"/>
    </w:pPr>
    <w:rPr>
      <w:rFonts w:eastAsiaTheme="majorEastAsia"/>
      <w:b/>
      <w:caps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2A81"/>
    <w:pPr>
      <w:keepNext/>
      <w:keepLines/>
      <w:spacing w:line="240" w:lineRule="auto"/>
      <w:outlineLvl w:val="1"/>
    </w:pPr>
    <w:rPr>
      <w:rFonts w:eastAsiaTheme="majorEastAsia"/>
      <w:b/>
      <w:caps/>
      <w:sz w:val="15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881B63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81B63"/>
    <w:pPr>
      <w:keepNext/>
      <w:keepLines/>
      <w:spacing w:before="8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81B63"/>
    <w:pPr>
      <w:keepNext/>
      <w:keepLines/>
      <w:spacing w:before="80"/>
      <w:outlineLvl w:val="4"/>
    </w:pPr>
    <w:rPr>
      <w:rFonts w:eastAsiaTheme="majorEastAsia" w:cstheme="majorBidi"/>
      <w:color w:val="A5A5A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81B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81B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81B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81B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semiHidden/>
    <w:rsid w:val="009D37AB"/>
    <w:rPr>
      <w:rFonts w:asciiTheme="minorHAnsi" w:hAnsiTheme="minorHAnsi"/>
      <w:caps/>
      <w:color w:val="000000" w:themeColor="text1"/>
      <w:sz w:val="13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9D37AB"/>
    <w:rPr>
      <w:rFonts w:cs="Times New Roman (Body CS)"/>
      <w:caps/>
      <w:color w:val="000000" w:themeColor="text1"/>
      <w:kern w:val="0"/>
      <w:sz w:val="13"/>
      <w:szCs w:val="28"/>
      <w:fitText w:val="2160" w:id="174456013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652A81"/>
    <w:rPr>
      <w:rFonts w:ascii="Arial" w:eastAsiaTheme="majorEastAsia" w:hAnsi="Arial" w:cs="Arial"/>
      <w:b/>
      <w:caps/>
      <w:color w:val="34334F"/>
      <w:kern w:val="0"/>
      <w:sz w:val="2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52A81"/>
    <w:rPr>
      <w:rFonts w:ascii="Arial" w:eastAsiaTheme="majorEastAsia" w:hAnsi="Arial" w:cs="Arial"/>
      <w:b/>
      <w:caps/>
      <w:color w:val="34334F"/>
      <w:kern w:val="0"/>
      <w:sz w:val="15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7AB"/>
    <w:rPr>
      <w:rFonts w:ascii="Browallia New" w:eastAsiaTheme="majorEastAsia" w:hAnsi="Browallia New" w:cstheme="majorBidi"/>
      <w:color w:val="A5A5A5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7AB"/>
    <w:rPr>
      <w:rFonts w:ascii="Browallia New" w:eastAsiaTheme="majorEastAsia" w:hAnsi="Browallia New" w:cstheme="majorBidi"/>
      <w:i/>
      <w:iCs/>
      <w:color w:val="A5A5A5" w:themeColor="accent1" w:themeShade="BF"/>
      <w:kern w:val="0"/>
      <w:sz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7AB"/>
    <w:rPr>
      <w:rFonts w:ascii="Browallia New" w:eastAsiaTheme="majorEastAsia" w:hAnsi="Browallia New" w:cstheme="majorBidi"/>
      <w:color w:val="A5A5A5" w:themeColor="accent1" w:themeShade="BF"/>
      <w:kern w:val="0"/>
      <w:sz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7AB"/>
    <w:rPr>
      <w:rFonts w:ascii="Browallia New" w:eastAsiaTheme="majorEastAsia" w:hAnsi="Browallia New" w:cstheme="majorBidi"/>
      <w:i/>
      <w:iCs/>
      <w:color w:val="595959" w:themeColor="text1" w:themeTint="A6"/>
      <w:kern w:val="0"/>
      <w:sz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7AB"/>
    <w:rPr>
      <w:rFonts w:ascii="Browallia New" w:eastAsiaTheme="majorEastAsia" w:hAnsi="Browallia New" w:cstheme="majorBidi"/>
      <w:color w:val="595959" w:themeColor="text1" w:themeTint="A6"/>
      <w:kern w:val="0"/>
      <w:sz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7AB"/>
    <w:rPr>
      <w:rFonts w:ascii="Browallia New" w:eastAsiaTheme="majorEastAsia" w:hAnsi="Browallia New" w:cstheme="majorBidi"/>
      <w:i/>
      <w:iCs/>
      <w:color w:val="272727" w:themeColor="text1" w:themeTint="D8"/>
      <w:kern w:val="0"/>
      <w:sz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7AB"/>
    <w:rPr>
      <w:rFonts w:ascii="Browallia New" w:eastAsiaTheme="majorEastAsia" w:hAnsi="Browallia New" w:cstheme="majorBidi"/>
      <w:color w:val="272727" w:themeColor="text1" w:themeTint="D8"/>
      <w:kern w:val="0"/>
      <w:sz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semiHidden/>
    <w:rsid w:val="009D37AB"/>
    <w:pPr>
      <w:spacing w:after="120"/>
    </w:pPr>
    <w:rPr>
      <w:rFonts w:asciiTheme="majorHAnsi" w:hAnsiTheme="majorHAnsi"/>
      <w:b/>
      <w:caps/>
      <w:sz w:val="2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9D37AB"/>
    <w:rPr>
      <w:rFonts w:asciiTheme="majorHAnsi" w:hAnsiTheme="majorHAnsi" w:cs="Times New Roman (Body CS)"/>
      <w:b/>
      <w:caps/>
      <w:kern w:val="0"/>
      <w:sz w:val="22"/>
      <w14:ligatures w14:val="none"/>
    </w:rPr>
  </w:style>
  <w:style w:type="paragraph" w:styleId="Quote">
    <w:name w:val="Quote"/>
    <w:basedOn w:val="Normal"/>
    <w:next w:val="Normal"/>
    <w:link w:val="QuoteChar"/>
    <w:uiPriority w:val="29"/>
    <w:semiHidden/>
    <w:rsid w:val="00881B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D37AB"/>
    <w:rPr>
      <w:rFonts w:ascii="Browallia New" w:hAnsi="Browallia New" w:cs="Times New Roman (Body CS)"/>
      <w:i/>
      <w:iCs/>
      <w:color w:val="404040" w:themeColor="text1" w:themeTint="BF"/>
      <w:kern w:val="0"/>
      <w:sz w:val="20"/>
      <w14:ligatures w14:val="none"/>
    </w:rPr>
  </w:style>
  <w:style w:type="paragraph" w:styleId="ListParagraph">
    <w:name w:val="List Paragraph"/>
    <w:basedOn w:val="Normal"/>
    <w:uiPriority w:val="34"/>
    <w:semiHidden/>
    <w:rsid w:val="00881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rsid w:val="00881B63"/>
    <w:rPr>
      <w:i/>
      <w:iCs/>
      <w:color w:val="A5A5A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881B63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D37AB"/>
    <w:rPr>
      <w:rFonts w:ascii="Browallia New" w:hAnsi="Browallia New" w:cs="Times New Roman (Body CS)"/>
      <w:i/>
      <w:iCs/>
      <w:color w:val="A5A5A5" w:themeColor="accent1" w:themeShade="BF"/>
      <w:kern w:val="0"/>
      <w:sz w:val="20"/>
      <w14:ligatures w14:val="none"/>
    </w:rPr>
  </w:style>
  <w:style w:type="character" w:styleId="IntenseReference">
    <w:name w:val="Intense Reference"/>
    <w:basedOn w:val="DefaultParagraphFont"/>
    <w:uiPriority w:val="32"/>
    <w:semiHidden/>
    <w:rsid w:val="00881B63"/>
    <w:rPr>
      <w:b/>
      <w:bCs/>
      <w:smallCaps/>
      <w:color w:val="A5A5A5" w:themeColor="accent1" w:themeShade="BF"/>
      <w:spacing w:val="5"/>
    </w:rPr>
  </w:style>
  <w:style w:type="table" w:styleId="TableGrid">
    <w:name w:val="Table Grid"/>
    <w:basedOn w:val="TableNormal"/>
    <w:uiPriority w:val="39"/>
    <w:rsid w:val="00881B6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rsid w:val="00F6114C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9D37A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rsid w:val="008B39F4"/>
    <w:rPr>
      <w:color w:val="919191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9D37A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37AB"/>
    <w:rPr>
      <w:rFonts w:ascii="Browallia New" w:hAnsi="Browallia New" w:cs="Times New Roman (Body CS)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9D37A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37AB"/>
    <w:rPr>
      <w:rFonts w:ascii="Browallia New" w:hAnsi="Browallia New" w:cs="Times New Roman (Body CS)"/>
      <w:kern w:val="0"/>
      <w:sz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71762"/>
    <w:rPr>
      <w:color w:val="605E5C"/>
      <w:shd w:val="clear" w:color="auto" w:fill="E1DFDD"/>
    </w:rPr>
  </w:style>
  <w:style w:type="paragraph" w:customStyle="1" w:styleId="Nospacing">
    <w:name w:val="No spacing"/>
    <w:basedOn w:val="Normal"/>
    <w:link w:val="NospacingChar"/>
    <w:qFormat/>
    <w:rsid w:val="00E44F14"/>
    <w:rPr>
      <w:rFonts w:asciiTheme="minorHAnsi" w:hAnsiTheme="minorHAnsi" w:cstheme="minorHAnsi"/>
      <w:color w:val="808080" w:themeColor="background1" w:themeShade="80"/>
      <w:spacing w:val="2"/>
      <w:sz w:val="16"/>
      <w:szCs w:val="22"/>
      <w:lang w:val="de-DE"/>
    </w:rPr>
  </w:style>
  <w:style w:type="paragraph" w:customStyle="1" w:styleId="POSITIION">
    <w:name w:val="POSITIION"/>
    <w:basedOn w:val="Heading2"/>
    <w:link w:val="POSITIIONChar"/>
    <w:qFormat/>
    <w:rsid w:val="00B71C46"/>
    <w:rPr>
      <w:rFonts w:asciiTheme="minorHAnsi" w:hAnsiTheme="minorHAnsi" w:cstheme="minorHAnsi"/>
      <w:b w:val="0"/>
      <w:bCs/>
    </w:rPr>
  </w:style>
  <w:style w:type="character" w:customStyle="1" w:styleId="NospacingChar">
    <w:name w:val="No spacing Char"/>
    <w:basedOn w:val="DefaultParagraphFont"/>
    <w:link w:val="Nospacing"/>
    <w:rsid w:val="00E44F14"/>
    <w:rPr>
      <w:rFonts w:cstheme="minorHAnsi"/>
      <w:color w:val="808080" w:themeColor="background1" w:themeShade="80"/>
      <w:spacing w:val="2"/>
      <w:kern w:val="0"/>
      <w:sz w:val="16"/>
      <w:szCs w:val="22"/>
      <w:lang w:val="de-DE"/>
      <w14:ligatures w14:val="none"/>
    </w:rPr>
  </w:style>
  <w:style w:type="character" w:customStyle="1" w:styleId="POSITIIONChar">
    <w:name w:val="POSITIION Char"/>
    <w:basedOn w:val="Heading2Char"/>
    <w:link w:val="POSITIION"/>
    <w:rsid w:val="00B71C46"/>
    <w:rPr>
      <w:rFonts w:ascii="Arial" w:eastAsiaTheme="majorEastAsia" w:hAnsi="Arial" w:cstheme="minorHAnsi"/>
      <w:b w:val="0"/>
      <w:bCs/>
      <w:caps/>
      <w:color w:val="34334F"/>
      <w:kern w:val="0"/>
      <w:sz w:val="15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ansion-ana.com/contacts.php?utm_source=chatgpt.com" TargetMode="External"/><Relationship Id="rId18" Type="http://schemas.openxmlformats.org/officeDocument/2006/relationships/hyperlink" Target="https://pansion-ana.com/contacts.php?utm_source=chatgpt.com" TargetMode="Externa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hyperlink" Target="https://pansion-ana.com" TargetMode="External"/><Relationship Id="rId17" Type="http://schemas.openxmlformats.org/officeDocument/2006/relationships/hyperlink" Target="https://pansion-ana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tel:003859822715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0038598227150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google.com/maps/place/Ana+rooms+%2F+pansion/@44.5772449,14.4072645,591m/data=!3m2!1e3!4b1!4m9!3m8!1s0x4762fbc98c47e9ad:0x89aeafc5369d84b4!5m2!4m1!1i2!8m2!3d44.5772449!4d14.4072645!16s%2Fg%2F1v44crpf?entry=ttu&amp;g_ep=EgoyMDI2MTAyMC4wIKXMDSoASAFQAw%3D%3D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pansion-ana.com/contacts.ph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pansion-ana.com/contacts.php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AppData\Roaming\Microsoft\Templates\Modern%20minimalist%20email%20signat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D717C56EDC4E748793F338AB0C5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DFAEC-BD61-4261-8E6B-49E57CDD23FF}"/>
      </w:docPartPr>
      <w:docPartBody>
        <w:p w:rsidR="00000000" w:rsidRDefault="00CB7970" w:rsidP="00CB7970">
          <w:pPr>
            <w:pStyle w:val="29D717C56EDC4E748793F338AB0C5785"/>
          </w:pPr>
          <w:r w:rsidRPr="00F12094">
            <w:t>Phone</w:t>
          </w:r>
        </w:p>
      </w:docPartBody>
    </w:docPart>
    <w:docPart>
      <w:docPartPr>
        <w:name w:val="F040AA576360474D976779392AE5B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A202F-4AC7-418A-9945-4F66DD6F31D4}"/>
      </w:docPartPr>
      <w:docPartBody>
        <w:p w:rsidR="00000000" w:rsidRDefault="00CB7970" w:rsidP="00CB7970">
          <w:pPr>
            <w:pStyle w:val="F040AA576360474D976779392AE5B2AF"/>
          </w:pPr>
          <w:r w:rsidRPr="00F12094">
            <w:t>Address</w:t>
          </w:r>
        </w:p>
      </w:docPartBody>
    </w:docPart>
    <w:docPart>
      <w:docPartPr>
        <w:name w:val="D359D252519444A280169AAAC3356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AB85A-5C44-43A7-96DD-566506E766D1}"/>
      </w:docPartPr>
      <w:docPartBody>
        <w:p w:rsidR="00000000" w:rsidRDefault="00CB7970" w:rsidP="00CB7970">
          <w:pPr>
            <w:pStyle w:val="D359D252519444A280169AAAC3356C93"/>
          </w:pPr>
          <w:r w:rsidRPr="00F12094">
            <w:t>Phone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70"/>
    <w:rsid w:val="00CB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E04FA36B46C47139E2D0C8A334F4C0F">
    <w:name w:val="2E04FA36B46C47139E2D0C8A334F4C0F"/>
  </w:style>
  <w:style w:type="paragraph" w:customStyle="1" w:styleId="0C176D770B2B43D09B9B5C7F1F9D6CD7">
    <w:name w:val="0C176D770B2B43D09B9B5C7F1F9D6CD7"/>
  </w:style>
  <w:style w:type="paragraph" w:customStyle="1" w:styleId="B22809D75F0C42E6A760DB8D8561C0B7">
    <w:name w:val="B22809D75F0C42E6A760DB8D8561C0B7"/>
  </w:style>
  <w:style w:type="paragraph" w:customStyle="1" w:styleId="389BB6B4080C4392835F385896E73A13">
    <w:name w:val="389BB6B4080C4392835F385896E73A13"/>
  </w:style>
  <w:style w:type="paragraph" w:customStyle="1" w:styleId="611277BF13CC4A6E93403CD5EFA19011">
    <w:name w:val="611277BF13CC4A6E93403CD5EFA19011"/>
  </w:style>
  <w:style w:type="paragraph" w:customStyle="1" w:styleId="CBB56FD2EB3D4EA8BD3F3073C0698029">
    <w:name w:val="CBB56FD2EB3D4EA8BD3F3073C0698029"/>
  </w:style>
  <w:style w:type="paragraph" w:customStyle="1" w:styleId="97596487D0D94DB599D99994298D9DA2">
    <w:name w:val="97596487D0D94DB599D99994298D9DA2"/>
  </w:style>
  <w:style w:type="paragraph" w:customStyle="1" w:styleId="3291316688464D6193AA64831113ADD6">
    <w:name w:val="3291316688464D6193AA64831113ADD6"/>
  </w:style>
  <w:style w:type="paragraph" w:customStyle="1" w:styleId="9DFF457249BB461C88DB8FA422C9F081">
    <w:name w:val="9DFF457249BB461C88DB8FA422C9F081"/>
  </w:style>
  <w:style w:type="paragraph" w:customStyle="1" w:styleId="C2017C94C893409A81FEC419C31A3114">
    <w:name w:val="C2017C94C893409A81FEC419C31A3114"/>
  </w:style>
  <w:style w:type="paragraph" w:customStyle="1" w:styleId="3ED150C3E8B84F519CFDF6E9DE4FF6C7">
    <w:name w:val="3ED150C3E8B84F519CFDF6E9DE4FF6C7"/>
  </w:style>
  <w:style w:type="paragraph" w:customStyle="1" w:styleId="AEEA8CFE1F9047BFAFDD7C719B735CF3">
    <w:name w:val="AEEA8CFE1F9047BFAFDD7C719B735CF3"/>
  </w:style>
  <w:style w:type="paragraph" w:customStyle="1" w:styleId="1C8A1E46816B4828ADE951395424A20B">
    <w:name w:val="1C8A1E46816B4828ADE951395424A20B"/>
  </w:style>
  <w:style w:type="paragraph" w:customStyle="1" w:styleId="6F14F487A33649E7991B857F1EA4BEF3">
    <w:name w:val="6F14F487A33649E7991B857F1EA4BEF3"/>
    <w:rsid w:val="00CB7970"/>
  </w:style>
  <w:style w:type="paragraph" w:customStyle="1" w:styleId="1EAC934BFAD04F619DBF901FA1978E36">
    <w:name w:val="1EAC934BFAD04F619DBF901FA1978E36"/>
    <w:rsid w:val="00CB7970"/>
  </w:style>
  <w:style w:type="paragraph" w:customStyle="1" w:styleId="5DF7B87EBD214CB8B2D1393479676DD3">
    <w:name w:val="5DF7B87EBD214CB8B2D1393479676DD3"/>
    <w:rsid w:val="00CB7970"/>
  </w:style>
  <w:style w:type="paragraph" w:customStyle="1" w:styleId="FC2A3DFA1E4749DEA77EA0010AEDE09A">
    <w:name w:val="FC2A3DFA1E4749DEA77EA0010AEDE09A"/>
    <w:rsid w:val="00CB7970"/>
  </w:style>
  <w:style w:type="paragraph" w:customStyle="1" w:styleId="C511B3A8C63C4967A11A3A654A46F7D6">
    <w:name w:val="C511B3A8C63C4967A11A3A654A46F7D6"/>
    <w:rsid w:val="00CB7970"/>
  </w:style>
  <w:style w:type="paragraph" w:customStyle="1" w:styleId="ECCD86AEE99E4A76A5E520E70D1B6999">
    <w:name w:val="ECCD86AEE99E4A76A5E520E70D1B6999"/>
    <w:rsid w:val="00CB7970"/>
  </w:style>
  <w:style w:type="paragraph" w:customStyle="1" w:styleId="673FA4FB2E76460994E64FE23EE6C9A2">
    <w:name w:val="673FA4FB2E76460994E64FE23EE6C9A2"/>
    <w:rsid w:val="00CB7970"/>
  </w:style>
  <w:style w:type="paragraph" w:customStyle="1" w:styleId="4E8B73BC5C544837853342EB4F646AC3">
    <w:name w:val="4E8B73BC5C544837853342EB4F646AC3"/>
    <w:rsid w:val="00CB7970"/>
  </w:style>
  <w:style w:type="paragraph" w:customStyle="1" w:styleId="CD4009E85C3A4EB5BF2A80F9A55D944A">
    <w:name w:val="CD4009E85C3A4EB5BF2A80F9A55D944A"/>
    <w:rsid w:val="00CB7970"/>
  </w:style>
  <w:style w:type="paragraph" w:customStyle="1" w:styleId="2A2EA7DB4F26456183A81119D8BA2714">
    <w:name w:val="2A2EA7DB4F26456183A81119D8BA2714"/>
    <w:rsid w:val="00CB7970"/>
  </w:style>
  <w:style w:type="paragraph" w:customStyle="1" w:styleId="B79BAA0BC3564313B1A9E23AB7A3BA91">
    <w:name w:val="B79BAA0BC3564313B1A9E23AB7A3BA91"/>
    <w:rsid w:val="00CB7970"/>
  </w:style>
  <w:style w:type="paragraph" w:customStyle="1" w:styleId="FAB3C9B8E2F64FB8867CA44AF177FFBC">
    <w:name w:val="FAB3C9B8E2F64FB8867CA44AF177FFBC"/>
    <w:rsid w:val="00CB7970"/>
  </w:style>
  <w:style w:type="paragraph" w:customStyle="1" w:styleId="616B2D39232D4940A8E6CE99C092D76F">
    <w:name w:val="616B2D39232D4940A8E6CE99C092D76F"/>
    <w:rsid w:val="00CB7970"/>
  </w:style>
  <w:style w:type="paragraph" w:customStyle="1" w:styleId="D9AD03005FBC4C9E9F8FD83CF322E1B5">
    <w:name w:val="D9AD03005FBC4C9E9F8FD83CF322E1B5"/>
    <w:rsid w:val="00CB7970"/>
  </w:style>
  <w:style w:type="paragraph" w:customStyle="1" w:styleId="10FE3239530E465780CA2784C3112E8A">
    <w:name w:val="10FE3239530E465780CA2784C3112E8A"/>
    <w:rsid w:val="00CB7970"/>
  </w:style>
  <w:style w:type="paragraph" w:customStyle="1" w:styleId="29D717C56EDC4E748793F338AB0C5785">
    <w:name w:val="29D717C56EDC4E748793F338AB0C5785"/>
    <w:rsid w:val="00CB7970"/>
  </w:style>
  <w:style w:type="paragraph" w:customStyle="1" w:styleId="F040AA576360474D976779392AE5B2AF">
    <w:name w:val="F040AA576360474D976779392AE5B2AF"/>
    <w:rsid w:val="00CB7970"/>
  </w:style>
  <w:style w:type="paragraph" w:customStyle="1" w:styleId="61C343EF33FF41F090C362898BB90311">
    <w:name w:val="61C343EF33FF41F090C362898BB90311"/>
    <w:rsid w:val="00CB7970"/>
  </w:style>
  <w:style w:type="paragraph" w:customStyle="1" w:styleId="646F2C720382479A94B2D9BD922E0E7E">
    <w:name w:val="646F2C720382479A94B2D9BD922E0E7E"/>
    <w:rsid w:val="00CB7970"/>
  </w:style>
  <w:style w:type="paragraph" w:customStyle="1" w:styleId="AD369125498B41A188FAE9600406D5AF">
    <w:name w:val="AD369125498B41A188FAE9600406D5AF"/>
    <w:rsid w:val="00CB7970"/>
  </w:style>
  <w:style w:type="paragraph" w:customStyle="1" w:styleId="34A09EB270CC490887B04DB12D759821">
    <w:name w:val="34A09EB270CC490887B04DB12D759821"/>
    <w:rsid w:val="00CB7970"/>
  </w:style>
  <w:style w:type="paragraph" w:customStyle="1" w:styleId="D359D252519444A280169AAAC3356C93">
    <w:name w:val="D359D252519444A280169AAAC3356C93"/>
    <w:rsid w:val="00CB7970"/>
  </w:style>
  <w:style w:type="paragraph" w:customStyle="1" w:styleId="3D08DCDC32DE457BAC8BDA234D0951BE">
    <w:name w:val="3D08DCDC32DE457BAC8BDA234D0951BE"/>
    <w:rsid w:val="00CB79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ugovo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464B1-2BD7-4B2F-A431-0BE900A9E3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0BA61D-D7A4-428D-94D7-102357DF1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DCBCF7-05EA-485F-BC2B-EFF1646520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E1DF11AE-468D-4322-8A07-800513663B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Modern minimalist email signature.dotx</Template>
  <TotalTime>87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Čelić</dc:creator>
  <cp:keywords/>
  <dc:description/>
  <cp:lastModifiedBy>Jelena Čelić </cp:lastModifiedBy>
  <cp:revision>11</cp:revision>
  <dcterms:created xsi:type="dcterms:W3CDTF">2026-10-24T11:52:00Z</dcterms:created>
  <dcterms:modified xsi:type="dcterms:W3CDTF">2026-10-24T13:19:00Z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